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F93" w:rsidRDefault="00FB6F93">
      <w:pPr>
        <w:rPr>
          <w:lang w:val="en-US"/>
        </w:rPr>
      </w:pPr>
    </w:p>
    <w:p w:rsidR="00FB6F93" w:rsidRPr="00A433C0" w:rsidRDefault="00FB6F93">
      <w:pPr>
        <w:rPr>
          <w:lang w:val="en-US"/>
        </w:rPr>
      </w:pPr>
      <w:r w:rsidRPr="00D34072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32.25pt">
            <v:imagedata r:id="rId6" o:title=""/>
          </v:shape>
        </w:pict>
      </w: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tbl>
      <w:tblPr>
        <w:tblW w:w="0" w:type="auto"/>
        <w:tblInd w:w="-34" w:type="dxa"/>
        <w:tblLook w:val="00A0"/>
      </w:tblPr>
      <w:tblGrid>
        <w:gridCol w:w="6521"/>
        <w:gridCol w:w="3084"/>
      </w:tblGrid>
      <w:tr w:rsidR="00FB6F93" w:rsidRPr="00C40319" w:rsidTr="00C40319">
        <w:trPr>
          <w:trHeight w:val="1609"/>
        </w:trPr>
        <w:tc>
          <w:tcPr>
            <w:tcW w:w="6521" w:type="dxa"/>
            <w:vAlign w:val="center"/>
          </w:tcPr>
          <w:p w:rsidR="00FB6F93" w:rsidRPr="00C40319" w:rsidRDefault="00FB6F93" w:rsidP="00C40319">
            <w:pPr>
              <w:spacing w:after="0" w:line="240" w:lineRule="auto"/>
              <w:jc w:val="center"/>
              <w:rPr>
                <w:rStyle w:val="prtext1"/>
                <w:b/>
                <w:i/>
                <w:color w:val="894EC5"/>
                <w:sz w:val="32"/>
                <w:szCs w:val="32"/>
              </w:rPr>
            </w:pPr>
            <w:r w:rsidRPr="00C40319">
              <w:rPr>
                <w:rStyle w:val="prtext1"/>
                <w:b/>
                <w:i/>
                <w:color w:val="894EC5"/>
                <w:sz w:val="32"/>
                <w:szCs w:val="32"/>
              </w:rPr>
              <w:t>Подсолнушек - это цветок, который,</w:t>
            </w:r>
          </w:p>
          <w:p w:rsidR="00FB6F93" w:rsidRPr="00C40319" w:rsidRDefault="00FB6F93" w:rsidP="00C40319">
            <w:pPr>
              <w:spacing w:after="0" w:line="240" w:lineRule="auto"/>
              <w:jc w:val="center"/>
              <w:rPr>
                <w:rStyle w:val="prtext1"/>
                <w:b/>
                <w:i/>
                <w:color w:val="894EC5"/>
                <w:sz w:val="32"/>
                <w:szCs w:val="32"/>
              </w:rPr>
            </w:pPr>
            <w:r w:rsidRPr="00C40319">
              <w:rPr>
                <w:rStyle w:val="prtext1"/>
                <w:b/>
                <w:i/>
                <w:color w:val="894EC5"/>
                <w:sz w:val="32"/>
                <w:szCs w:val="32"/>
              </w:rPr>
              <w:t>как никакой другой, олицетворяет детскую радость и непосредственность.</w:t>
            </w:r>
          </w:p>
          <w:p w:rsidR="00FB6F93" w:rsidRPr="00C40319" w:rsidRDefault="00FB6F93" w:rsidP="00C40319">
            <w:pPr>
              <w:spacing w:after="0" w:line="240" w:lineRule="auto"/>
              <w:jc w:val="center"/>
              <w:rPr>
                <w:rStyle w:val="prtext1"/>
                <w:color w:val="894EC5"/>
                <w:sz w:val="32"/>
                <w:szCs w:val="32"/>
              </w:rPr>
            </w:pPr>
          </w:p>
          <w:p w:rsidR="00FB6F93" w:rsidRDefault="00FB6F93" w:rsidP="00C40319">
            <w:pPr>
              <w:spacing w:after="0" w:line="240" w:lineRule="auto"/>
              <w:jc w:val="center"/>
              <w:rPr>
                <w:rStyle w:val="prtext1"/>
                <w:color w:val="894EC5"/>
                <w:sz w:val="32"/>
                <w:szCs w:val="32"/>
              </w:rPr>
            </w:pPr>
          </w:p>
          <w:p w:rsidR="00FB6F93" w:rsidRPr="00C40319" w:rsidRDefault="00FB6F93" w:rsidP="00C40319">
            <w:pPr>
              <w:spacing w:after="0" w:line="240" w:lineRule="auto"/>
              <w:jc w:val="center"/>
              <w:rPr>
                <w:rStyle w:val="prtext1"/>
                <w:color w:val="894EC5"/>
                <w:sz w:val="32"/>
                <w:szCs w:val="32"/>
              </w:rPr>
            </w:pPr>
          </w:p>
        </w:tc>
        <w:tc>
          <w:tcPr>
            <w:tcW w:w="3084" w:type="dxa"/>
          </w:tcPr>
          <w:p w:rsidR="00FB6F93" w:rsidRPr="00C40319" w:rsidRDefault="00FB6F93" w:rsidP="00C40319">
            <w:pPr>
              <w:spacing w:after="0" w:line="240" w:lineRule="auto"/>
              <w:jc w:val="center"/>
              <w:rPr>
                <w:rStyle w:val="prtext1"/>
                <w:color w:val="894EC5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2" o:spid="_x0000_i1026" type="#_x0000_t75" alt="http://img-fotki.yandex.ru/get/4409/118305453.12/0_53472_4cdc93d9_-2-XL" style="width:116.25pt;height:106.5pt;visibility:visible">
                  <v:imagedata r:id="rId7" o:title=""/>
                </v:shape>
              </w:pict>
            </w:r>
          </w:p>
        </w:tc>
      </w:tr>
    </w:tbl>
    <w:p w:rsidR="00FB6F93" w:rsidRPr="00A17ABD" w:rsidRDefault="00FB6F93" w:rsidP="00711539">
      <w:pPr>
        <w:rPr>
          <w:sz w:val="32"/>
          <w:szCs w:val="32"/>
        </w:rPr>
      </w:pPr>
      <w:r>
        <w:rPr>
          <w:noProof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6" type="#_x0000_t183" style="position:absolute;margin-left:449.1pt;margin-top:633.95pt;width:47.05pt;height:39.3pt;z-index:251656704;mso-position-horizontal-relative:text;mso-position-vertical-relative:text" fillcolor="yellow">
            <v:textbox style="mso-next-textbox:#_x0000_s1026">
              <w:txbxContent>
                <w:p w:rsidR="00FB6F93" w:rsidRPr="00C40319" w:rsidRDefault="00FB6F93" w:rsidP="00361CE5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C40319">
                    <w:rPr>
                      <w:b/>
                      <w:color w:val="00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027" type="#_x0000_t130" style="position:absolute;margin-left:333.7pt;margin-top:203.4pt;width:185.25pt;height:60pt;z-index:251655680;mso-position-horizontal-relative:text;mso-position-vertical-relative:text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27">
              <w:txbxContent>
                <w:p w:rsidR="00FB6F93" w:rsidRDefault="00FB6F93" w:rsidP="004B5A50">
                  <w:pPr>
                    <w:spacing w:after="0" w:line="240" w:lineRule="auto"/>
                    <w:jc w:val="center"/>
                    <w:rPr>
                      <w:b/>
                      <w:color w:val="984806"/>
                      <w:sz w:val="28"/>
                      <w:szCs w:val="28"/>
                    </w:rPr>
                  </w:pPr>
                  <w:r>
                    <w:rPr>
                      <w:b/>
                      <w:color w:val="984806"/>
                      <w:sz w:val="28"/>
                      <w:szCs w:val="28"/>
                    </w:rPr>
                    <w:t>Воспоминания о лете</w:t>
                  </w:r>
                </w:p>
                <w:p w:rsidR="00FB6F93" w:rsidRPr="00C40319" w:rsidRDefault="00FB6F93" w:rsidP="00BF7D76">
                  <w:pPr>
                    <w:spacing w:after="0" w:line="240" w:lineRule="auto"/>
                    <w:rPr>
                      <w:b/>
                      <w:color w:val="984806"/>
                      <w:sz w:val="28"/>
                      <w:szCs w:val="28"/>
                    </w:rPr>
                  </w:pPr>
                  <w:r>
                    <w:rPr>
                      <w:b/>
                      <w:color w:val="984806"/>
                      <w:sz w:val="28"/>
                      <w:szCs w:val="28"/>
                    </w:rPr>
                    <w:t>с</w:t>
                  </w:r>
                  <w:r w:rsidRPr="00C40319">
                    <w:rPr>
                      <w:b/>
                      <w:color w:val="984806"/>
                      <w:sz w:val="28"/>
                      <w:szCs w:val="28"/>
                    </w:rPr>
                    <w:t>тр</w:t>
                  </w:r>
                  <w:r>
                    <w:rPr>
                      <w:b/>
                      <w:color w:val="984806"/>
                      <w:sz w:val="28"/>
                      <w:szCs w:val="28"/>
                    </w:rPr>
                    <w:t>. 3</w:t>
                  </w:r>
                </w:p>
                <w:p w:rsidR="00FB6F93" w:rsidRPr="00C40319" w:rsidRDefault="00FB6F93" w:rsidP="00BF7D76">
                  <w:pPr>
                    <w:spacing w:after="0"/>
                    <w:rPr>
                      <w:b/>
                      <w:color w:val="98480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130" style="position:absolute;margin-left:333.7pt;margin-top:100.65pt;width:176.25pt;height:74.25pt;z-index:251654656;mso-position-horizontal-relative:text;mso-position-vertical-relative:text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28">
              <w:txbxContent>
                <w:p w:rsidR="00FB6F93" w:rsidRPr="00854A15" w:rsidRDefault="00FB6F93" w:rsidP="00711539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 xml:space="preserve">№1. </w:t>
                  </w:r>
                  <w:r w:rsidRPr="00854A15">
                    <w:rPr>
                      <w:b/>
                      <w:color w:val="FF0000"/>
                      <w:sz w:val="40"/>
                      <w:szCs w:val="40"/>
                    </w:rPr>
                    <w:t>В этом номере:</w:t>
                  </w:r>
                </w:p>
                <w:p w:rsidR="00FB6F93" w:rsidRDefault="00FB6F93" w:rsidP="00711539"/>
              </w:txbxContent>
            </v:textbox>
          </v:shape>
        </w:pict>
      </w:r>
      <w:r>
        <w:rPr>
          <w:noProof/>
          <w:lang w:eastAsia="ru-RU"/>
        </w:rPr>
        <w:pict>
          <v:shape id="Рисунок 1" o:spid="_x0000_i1027" type="#_x0000_t75" style="width:307.5pt;height:264pt;visibility:visible">
            <v:imagedata r:id="rId8" o:title=""/>
          </v:shape>
        </w:pict>
      </w:r>
    </w:p>
    <w:p w:rsidR="00FB6F93" w:rsidRPr="00C654A2" w:rsidRDefault="00FB6F93" w:rsidP="00711539">
      <w:pPr>
        <w:ind w:left="-851" w:firstLine="425"/>
      </w:pPr>
      <w:r>
        <w:rPr>
          <w:noProof/>
          <w:lang w:eastAsia="ru-RU"/>
        </w:rPr>
        <w:pict>
          <v:shape id="_x0000_s1029" type="#_x0000_t130" style="position:absolute;left:0;text-align:left;margin-left:329.95pt;margin-top:19.2pt;width:185.25pt;height:60pt;z-index:251652608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29">
              <w:txbxContent>
                <w:p w:rsidR="00FB6F93" w:rsidRPr="00C40319" w:rsidRDefault="00FB6F93" w:rsidP="004B5A50">
                  <w:pPr>
                    <w:rPr>
                      <w:b/>
                      <w:color w:val="984806"/>
                      <w:sz w:val="32"/>
                      <w:szCs w:val="32"/>
                    </w:rPr>
                  </w:pPr>
                  <w:r w:rsidRPr="00C40319">
                    <w:rPr>
                      <w:b/>
                      <w:color w:val="984806"/>
                      <w:sz w:val="32"/>
                      <w:szCs w:val="32"/>
                    </w:rPr>
                    <w:t>Хочу все знать</w:t>
                  </w:r>
                </w:p>
                <w:p w:rsidR="00FB6F93" w:rsidRPr="006C0422" w:rsidRDefault="00FB6F93" w:rsidP="004B5A50">
                  <w:pPr>
                    <w:rPr>
                      <w:b/>
                      <w:color w:val="984806"/>
                      <w:sz w:val="32"/>
                      <w:szCs w:val="32"/>
                      <w:lang w:val="en-US"/>
                    </w:rPr>
                  </w:pPr>
                  <w:r w:rsidRPr="00C40319">
                    <w:rPr>
                      <w:b/>
                      <w:color w:val="984806"/>
                      <w:sz w:val="28"/>
                      <w:szCs w:val="28"/>
                    </w:rPr>
                    <w:t>Стр.</w:t>
                  </w:r>
                  <w:r>
                    <w:rPr>
                      <w:b/>
                      <w:color w:val="984806"/>
                      <w:sz w:val="28"/>
                      <w:szCs w:val="28"/>
                      <w:lang w:val="en-US"/>
                    </w:rPr>
                    <w:t xml:space="preserve"> 3</w:t>
                  </w:r>
                </w:p>
                <w:p w:rsidR="00FB6F93" w:rsidRPr="00C40319" w:rsidRDefault="00FB6F93" w:rsidP="00BF7D76">
                  <w:pPr>
                    <w:spacing w:after="0"/>
                    <w:rPr>
                      <w:b/>
                      <w:color w:val="98480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34.8pt;margin-top:.3pt;width:347.05pt;height:336.6pt;z-index:251653632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30">
              <w:txbxContent>
                <w:p w:rsidR="00FB6F93" w:rsidRPr="00AA78CA" w:rsidRDefault="00FB6F93" w:rsidP="00AA78C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A78C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Школа – это не только учебное заведение, </w:t>
                  </w:r>
                </w:p>
                <w:p w:rsidR="00FB6F93" w:rsidRPr="00AA78CA" w:rsidRDefault="00FB6F93" w:rsidP="00AA78C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A78C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где дети получают знания. Школа – это коллектив.</w:t>
                  </w:r>
                </w:p>
                <w:p w:rsidR="00FB6F93" w:rsidRDefault="00FB6F93" w:rsidP="00C654A2">
                  <w:pPr>
                    <w:spacing w:after="0"/>
                    <w:jc w:val="both"/>
                    <w:rPr>
                      <w:rFonts w:ascii="Times New Roman" w:hAnsi="Times New Roman"/>
                    </w:rPr>
                  </w:pPr>
                  <w:r w:rsidRPr="00AA78CA">
                    <w:rPr>
                      <w:rFonts w:ascii="Times New Roman" w:hAnsi="Times New Roman"/>
                    </w:rPr>
                    <w:t xml:space="preserve">  </w:t>
                  </w:r>
                </w:p>
                <w:p w:rsidR="00FB6F93" w:rsidRPr="00AA78CA" w:rsidRDefault="00FB6F93" w:rsidP="00C654A2">
                  <w:pPr>
                    <w:spacing w:after="0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AA78CA">
                    <w:rPr>
                      <w:rFonts w:ascii="Times New Roman" w:hAnsi="Times New Roman"/>
                      <w:b/>
                    </w:rPr>
                    <w:t>Начальная школа – маленькая страна, где кипит большая жизнь со своими законами, традициями. Именно здесь мы воспитываем в себе верность дружбе и товариществу, учимся жить среди ровесников, учимся ценить дружбу и понимать чувство локтя своих друзей.</w:t>
                  </w:r>
                </w:p>
                <w:p w:rsidR="00FB6F93" w:rsidRPr="00AA78CA" w:rsidRDefault="00FB6F93" w:rsidP="00C654A2">
                  <w:pPr>
                    <w:spacing w:after="0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AA78CA">
                    <w:rPr>
                      <w:rFonts w:ascii="Times New Roman" w:hAnsi="Times New Roman"/>
                      <w:b/>
                    </w:rPr>
                    <w:t xml:space="preserve">   До начала выпуска журнала,  дети приняли участие в конкурсе на название и лучшую обложку. Знакомьтесь, перед вами участники конкурса  и победитель </w:t>
                  </w:r>
                  <w:r>
                    <w:rPr>
                      <w:rFonts w:ascii="Times New Roman" w:hAnsi="Times New Roman"/>
                      <w:b/>
                    </w:rPr>
                    <w:t>–</w:t>
                  </w:r>
                  <w:r w:rsidRPr="00AA78C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AA78C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Акимова Виктория</w:t>
                  </w:r>
                  <w:r w:rsidRPr="00AA78C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.</w:t>
                  </w:r>
                  <w:r w:rsidRPr="00AA78CA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:rsidR="00FB6F93" w:rsidRPr="00AA78CA" w:rsidRDefault="00FB6F93" w:rsidP="00A17ABD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</w:p>
                <w:p w:rsidR="00FB6F93" w:rsidRPr="00AA78CA" w:rsidRDefault="00FB6F93" w:rsidP="00C654A2">
                  <w:pPr>
                    <w:spacing w:after="0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AA78CA">
                    <w:rPr>
                      <w:rFonts w:ascii="Times New Roman" w:hAnsi="Times New Roman"/>
                      <w:b/>
                    </w:rPr>
                    <w:t xml:space="preserve"> В своем журнале мы хотим рассказать всем о наших успехах, достижениях. А ещё на страницах нашей газеты вы найдёте много полезной и интересной информации.</w:t>
                  </w:r>
                </w:p>
                <w:p w:rsidR="00FB6F93" w:rsidRPr="00AA78CA" w:rsidRDefault="00FB6F93" w:rsidP="00C654A2">
                  <w:pPr>
                    <w:spacing w:after="0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AA78CA">
                    <w:rPr>
                      <w:rFonts w:ascii="Times New Roman" w:hAnsi="Times New Roman"/>
                      <w:b/>
                    </w:rPr>
                    <w:t>Основная задача редакции – уметь рассказать о школьной  жизни так, чтобы журнал заинтересовал учеников, учителей и родителей</w:t>
                  </w:r>
                </w:p>
                <w:p w:rsidR="00FB6F93" w:rsidRDefault="00FB6F93" w:rsidP="00C654A2">
                  <w:pPr>
                    <w:spacing w:after="0"/>
                    <w:jc w:val="both"/>
                    <w:rPr>
                      <w:b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456CBE">
                    <w:rPr>
                      <w:b/>
                      <w:i/>
                      <w:sz w:val="28"/>
                      <w:szCs w:val="28"/>
                    </w:rPr>
                    <w:t>Главные редакторы журнала «Подсолнушек»</w:t>
                  </w: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  <w:p w:rsidR="00FB6F93" w:rsidRPr="009E4CBC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B6F93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B6F93" w:rsidRPr="00456CBE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B6F93" w:rsidRPr="00456CBE" w:rsidRDefault="00FB6F93" w:rsidP="00AA78CA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B6F93" w:rsidRPr="000B4A1B" w:rsidRDefault="00FB6F93" w:rsidP="00C654A2"/>
              </w:txbxContent>
            </v:textbox>
          </v:shape>
        </w:pict>
      </w:r>
    </w:p>
    <w:p w:rsidR="00FB6F93" w:rsidRDefault="00FB6F93" w:rsidP="00711539">
      <w:pPr>
        <w:tabs>
          <w:tab w:val="left" w:pos="2715"/>
        </w:tabs>
        <w:ind w:left="284" w:hanging="284"/>
      </w:pPr>
    </w:p>
    <w:p w:rsidR="00FB6F93" w:rsidRDefault="00FB6F93">
      <w:pPr>
        <w:rPr>
          <w:lang w:val="en-US"/>
        </w:rPr>
      </w:pPr>
      <w:r>
        <w:rPr>
          <w:noProof/>
          <w:lang w:eastAsia="ru-RU"/>
        </w:rPr>
        <w:pict>
          <v:shape id="_x0000_s1031" type="#_x0000_t130" style="position:absolute;margin-left:329.95pt;margin-top:56.1pt;width:185.25pt;height:60pt;z-index:251659776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31">
              <w:txbxContent>
                <w:p w:rsidR="00FB6F93" w:rsidRPr="00F47E6F" w:rsidRDefault="00FB6F93" w:rsidP="004B5A50">
                  <w:pPr>
                    <w:spacing w:after="0" w:line="240" w:lineRule="auto"/>
                    <w:jc w:val="center"/>
                    <w:rPr>
                      <w:b/>
                      <w:color w:val="984806"/>
                      <w:sz w:val="32"/>
                      <w:szCs w:val="32"/>
                    </w:rPr>
                  </w:pPr>
                  <w:r w:rsidRPr="00C40319">
                    <w:rPr>
                      <w:b/>
                      <w:color w:val="984806"/>
                      <w:sz w:val="28"/>
                      <w:szCs w:val="28"/>
                    </w:rPr>
                    <w:t>Танцуйте вместе с нами</w:t>
                  </w:r>
                </w:p>
                <w:p w:rsidR="00FB6F93" w:rsidRPr="004B5A50" w:rsidRDefault="00FB6F93" w:rsidP="004B5A50">
                  <w:pPr>
                    <w:spacing w:after="0" w:line="240" w:lineRule="auto"/>
                    <w:rPr>
                      <w:b/>
                      <w:color w:val="984806"/>
                      <w:sz w:val="28"/>
                      <w:szCs w:val="28"/>
                    </w:rPr>
                  </w:pPr>
                  <w:r w:rsidRPr="00C40319">
                    <w:rPr>
                      <w:b/>
                      <w:color w:val="984806"/>
                      <w:sz w:val="32"/>
                      <w:szCs w:val="32"/>
                    </w:rPr>
                    <w:t>стр.</w:t>
                  </w:r>
                  <w:r w:rsidRPr="00944A99">
                    <w:rPr>
                      <w:b/>
                      <w:color w:val="984806"/>
                      <w:sz w:val="32"/>
                      <w:szCs w:val="32"/>
                    </w:rPr>
                    <w:t xml:space="preserve"> </w:t>
                  </w:r>
                  <w:r w:rsidRPr="004B5A50">
                    <w:rPr>
                      <w:b/>
                      <w:color w:val="984806"/>
                      <w:sz w:val="32"/>
                      <w:szCs w:val="32"/>
                    </w:rPr>
                    <w:t>4</w:t>
                  </w:r>
                </w:p>
                <w:p w:rsidR="00FB6F93" w:rsidRPr="00C40319" w:rsidRDefault="00FB6F93" w:rsidP="00BA73AC">
                  <w:pPr>
                    <w:spacing w:after="0"/>
                    <w:rPr>
                      <w:b/>
                      <w:color w:val="984806"/>
                      <w:sz w:val="28"/>
                      <w:szCs w:val="28"/>
                    </w:rPr>
                  </w:pPr>
                </w:p>
                <w:p w:rsidR="00FB6F93" w:rsidRPr="00C40319" w:rsidRDefault="00FB6F93" w:rsidP="00BA73AC">
                  <w:pPr>
                    <w:spacing w:after="0"/>
                    <w:rPr>
                      <w:b/>
                      <w:color w:val="98480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130" style="position:absolute;margin-left:338.95pt;margin-top:222.25pt;width:185.25pt;height:60pt;z-index:251650560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32">
              <w:txbxContent>
                <w:p w:rsidR="00FB6F93" w:rsidRPr="00F47E6F" w:rsidRDefault="00FB6F93" w:rsidP="00A61453">
                  <w:pPr>
                    <w:spacing w:after="0" w:line="240" w:lineRule="auto"/>
                    <w:jc w:val="center"/>
                    <w:rPr>
                      <w:b/>
                      <w:color w:val="984806"/>
                      <w:sz w:val="32"/>
                      <w:szCs w:val="32"/>
                    </w:rPr>
                  </w:pPr>
                  <w:r>
                    <w:rPr>
                      <w:b/>
                      <w:color w:val="984806"/>
                      <w:sz w:val="28"/>
                      <w:szCs w:val="28"/>
                    </w:rPr>
                    <w:t xml:space="preserve">Новости. «Кенгуру без границ». </w:t>
                  </w:r>
                </w:p>
                <w:p w:rsidR="00FB6F93" w:rsidRPr="004B5A50" w:rsidRDefault="00FB6F93" w:rsidP="00A61453">
                  <w:pPr>
                    <w:spacing w:after="0" w:line="240" w:lineRule="auto"/>
                    <w:rPr>
                      <w:b/>
                      <w:color w:val="984806"/>
                      <w:sz w:val="28"/>
                      <w:szCs w:val="28"/>
                    </w:rPr>
                  </w:pPr>
                  <w:r w:rsidRPr="00C40319">
                    <w:rPr>
                      <w:b/>
                      <w:color w:val="984806"/>
                      <w:sz w:val="32"/>
                      <w:szCs w:val="32"/>
                    </w:rPr>
                    <w:t>стр.</w:t>
                  </w:r>
                  <w:r w:rsidRPr="00944A99">
                    <w:rPr>
                      <w:b/>
                      <w:color w:val="984806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color w:val="984806"/>
                      <w:sz w:val="32"/>
                      <w:szCs w:val="32"/>
                    </w:rPr>
                    <w:t>6</w:t>
                  </w:r>
                </w:p>
                <w:p w:rsidR="00FB6F93" w:rsidRPr="00A61453" w:rsidRDefault="00FB6F93" w:rsidP="00A61453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130" style="position:absolute;margin-left:329.95pt;margin-top:138.25pt;width:185.25pt;height:60pt;z-index:251651584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33">
              <w:txbxContent>
                <w:p w:rsidR="00FB6F93" w:rsidRPr="004B5A50" w:rsidRDefault="00FB6F93" w:rsidP="004B5A50">
                  <w:pPr>
                    <w:rPr>
                      <w:b/>
                      <w:color w:val="984806"/>
                      <w:sz w:val="24"/>
                      <w:szCs w:val="24"/>
                    </w:rPr>
                  </w:pPr>
                  <w:r w:rsidRPr="00C40319">
                    <w:rPr>
                      <w:b/>
                      <w:color w:val="984806"/>
                      <w:sz w:val="24"/>
                      <w:szCs w:val="24"/>
                    </w:rPr>
                    <w:t>Навстречу 70-летия битвы под Москвой стр.</w:t>
                  </w:r>
                  <w:r w:rsidRPr="00944A99">
                    <w:rPr>
                      <w:b/>
                      <w:color w:val="984806"/>
                      <w:sz w:val="24"/>
                      <w:szCs w:val="24"/>
                    </w:rPr>
                    <w:t xml:space="preserve"> </w:t>
                  </w:r>
                  <w:r w:rsidRPr="004B5A50">
                    <w:rPr>
                      <w:b/>
                      <w:color w:val="984806"/>
                      <w:sz w:val="24"/>
                      <w:szCs w:val="24"/>
                    </w:rPr>
                    <w:t>5</w:t>
                  </w:r>
                </w:p>
                <w:p w:rsidR="00FB6F93" w:rsidRDefault="00FB6F93" w:rsidP="00C654A2"/>
              </w:txbxContent>
            </v:textbox>
          </v:shape>
        </w:pict>
      </w:r>
      <w:r>
        <w:br w:type="page"/>
      </w:r>
    </w:p>
    <w:p w:rsidR="00FB6F93" w:rsidRDefault="00FB6F93">
      <w:pPr>
        <w:rPr>
          <w:lang w:val="en-US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-18pt;margin-top:-34.45pt;width:479.7pt;height:33.3pt;z-index:251660800" fillcolor="#9400ed" strokecolor="#00b050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споминая о лете"/>
          </v:shape>
        </w:pict>
      </w:r>
    </w:p>
    <w:tbl>
      <w:tblPr>
        <w:tblpPr w:leftFromText="180" w:rightFromText="180" w:vertAnchor="page" w:horzAnchor="margin" w:tblpY="1648"/>
        <w:tblW w:w="918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0A0"/>
      </w:tblPr>
      <w:tblGrid>
        <w:gridCol w:w="2518"/>
        <w:gridCol w:w="3827"/>
        <w:gridCol w:w="2835"/>
      </w:tblGrid>
      <w:tr w:rsidR="00FB6F93" w:rsidRPr="000765B4" w:rsidTr="004B5A50">
        <w:tc>
          <w:tcPr>
            <w:tcW w:w="2518" w:type="dxa"/>
            <w:vAlign w:val="center"/>
          </w:tcPr>
          <w:p w:rsidR="00FB6F93" w:rsidRPr="000765B4" w:rsidRDefault="00FB6F93" w:rsidP="004B5A50">
            <w:pPr>
              <w:spacing w:after="0" w:line="240" w:lineRule="auto"/>
              <w:jc w:val="center"/>
              <w:rPr>
                <w:b/>
              </w:rPr>
            </w:pPr>
            <w:r w:rsidRPr="000765B4">
              <w:rPr>
                <w:b/>
              </w:rPr>
              <w:t>Лето красное пришло,</w:t>
            </w:r>
          </w:p>
          <w:p w:rsidR="00FB6F93" w:rsidRPr="000765B4" w:rsidRDefault="00FB6F93" w:rsidP="004B5A50">
            <w:pPr>
              <w:spacing w:after="0" w:line="240" w:lineRule="auto"/>
              <w:jc w:val="center"/>
              <w:rPr>
                <w:b/>
              </w:rPr>
            </w:pPr>
            <w:r w:rsidRPr="000765B4">
              <w:rPr>
                <w:b/>
              </w:rPr>
              <w:t>Нас с собою позвало:</w:t>
            </w:r>
          </w:p>
          <w:p w:rsidR="00FB6F93" w:rsidRPr="000765B4" w:rsidRDefault="00FB6F93" w:rsidP="004B5A50">
            <w:pPr>
              <w:spacing w:after="0" w:line="240" w:lineRule="auto"/>
              <w:jc w:val="center"/>
              <w:rPr>
                <w:b/>
              </w:rPr>
            </w:pPr>
            <w:r w:rsidRPr="000765B4">
              <w:rPr>
                <w:b/>
              </w:rPr>
              <w:t>«Отдыхать пришла пора,</w:t>
            </w:r>
          </w:p>
          <w:p w:rsidR="00FB6F93" w:rsidRPr="000765B4" w:rsidRDefault="00FB6F93" w:rsidP="004B5A50">
            <w:pPr>
              <w:spacing w:after="0" w:line="240" w:lineRule="auto"/>
              <w:jc w:val="center"/>
              <w:rPr>
                <w:b/>
              </w:rPr>
            </w:pPr>
            <w:r w:rsidRPr="000765B4">
              <w:rPr>
                <w:b/>
              </w:rPr>
              <w:t>Собирайтесь, детвора!»</w:t>
            </w:r>
          </w:p>
          <w:p w:rsidR="00FB6F93" w:rsidRPr="000765B4" w:rsidRDefault="00FB6F93" w:rsidP="004B5A50">
            <w:pPr>
              <w:spacing w:after="0" w:line="240" w:lineRule="auto"/>
              <w:jc w:val="center"/>
            </w:pPr>
          </w:p>
        </w:tc>
        <w:tc>
          <w:tcPr>
            <w:tcW w:w="3827" w:type="dxa"/>
          </w:tcPr>
          <w:p w:rsidR="00FB6F93" w:rsidRPr="000765B4" w:rsidRDefault="00FB6F93" w:rsidP="004B5A50">
            <w:pPr>
              <w:spacing w:after="0" w:line="240" w:lineRule="auto"/>
            </w:pPr>
            <w:r>
              <w:rPr>
                <w:noProof/>
              </w:rPr>
              <w:pict>
                <v:shape id="_x0000_i1028" type="#_x0000_t75" style="width:191.25pt;height:14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">
                  <v:imagedata r:id="rId9" o:title=""/>
                  <o:lock v:ext="edit" aspectratio="f"/>
                </v:shape>
              </w:pict>
            </w:r>
          </w:p>
        </w:tc>
        <w:tc>
          <w:tcPr>
            <w:tcW w:w="2835" w:type="dxa"/>
            <w:vAlign w:val="center"/>
          </w:tcPr>
          <w:p w:rsidR="00FB6F93" w:rsidRPr="000765B4" w:rsidRDefault="00FB6F93" w:rsidP="004B5A50">
            <w:pPr>
              <w:spacing w:after="120" w:line="240" w:lineRule="auto"/>
              <w:jc w:val="center"/>
              <w:rPr>
                <w:b/>
              </w:rPr>
            </w:pPr>
            <w:r w:rsidRPr="000765B4">
              <w:rPr>
                <w:b/>
              </w:rPr>
              <w:t>-Что ты мне подаришь, лето?</w:t>
            </w:r>
          </w:p>
          <w:p w:rsidR="00FB6F93" w:rsidRPr="000765B4" w:rsidRDefault="00FB6F93" w:rsidP="004B5A50">
            <w:pPr>
              <w:spacing w:after="120" w:line="240" w:lineRule="auto"/>
              <w:jc w:val="center"/>
              <w:rPr>
                <w:b/>
              </w:rPr>
            </w:pPr>
            <w:r w:rsidRPr="000765B4">
              <w:rPr>
                <w:b/>
              </w:rPr>
              <w:t>-Много солнечного света!</w:t>
            </w:r>
          </w:p>
          <w:p w:rsidR="00FB6F93" w:rsidRPr="000765B4" w:rsidRDefault="00FB6F93" w:rsidP="004B5A50">
            <w:pPr>
              <w:spacing w:after="120" w:line="240" w:lineRule="auto"/>
              <w:jc w:val="center"/>
              <w:rPr>
                <w:b/>
              </w:rPr>
            </w:pPr>
            <w:r w:rsidRPr="000765B4">
              <w:rPr>
                <w:b/>
              </w:rPr>
              <w:t>В небе радугу-дугу!</w:t>
            </w:r>
          </w:p>
          <w:p w:rsidR="00FB6F93" w:rsidRPr="000765B4" w:rsidRDefault="00FB6F93" w:rsidP="004B5A50">
            <w:pPr>
              <w:spacing w:after="120" w:line="240" w:lineRule="auto"/>
              <w:jc w:val="center"/>
              <w:rPr>
                <w:b/>
              </w:rPr>
            </w:pPr>
            <w:r w:rsidRPr="000765B4">
              <w:rPr>
                <w:b/>
              </w:rPr>
              <w:t>И ромашку на лугу!</w:t>
            </w:r>
          </w:p>
          <w:p w:rsidR="00FB6F93" w:rsidRPr="000765B4" w:rsidRDefault="00FB6F93" w:rsidP="004B5A50">
            <w:pPr>
              <w:spacing w:after="0" w:line="240" w:lineRule="auto"/>
              <w:jc w:val="center"/>
            </w:pPr>
          </w:p>
        </w:tc>
      </w:tr>
      <w:tr w:rsidR="00FB6F93" w:rsidRPr="000765B4" w:rsidTr="004B5A50">
        <w:trPr>
          <w:trHeight w:val="2320"/>
        </w:trPr>
        <w:tc>
          <w:tcPr>
            <w:tcW w:w="2518" w:type="dxa"/>
          </w:tcPr>
          <w:p w:rsidR="00FB6F93" w:rsidRPr="000765B4" w:rsidRDefault="00FB6F93" w:rsidP="004B5A50">
            <w:pPr>
              <w:spacing w:after="0" w:line="240" w:lineRule="auto"/>
              <w:ind w:left="-284"/>
              <w:rPr>
                <w:color w:val="984806"/>
              </w:rPr>
            </w:pPr>
            <w:r w:rsidRPr="00D34072">
              <w:rPr>
                <w:noProof/>
                <w:color w:val="984806"/>
              </w:rPr>
              <w:pict>
                <v:shape id="_x0000_i1029" type="#_x0000_t75" alt="http://img-fotki.yandex.ru/get/5811/84413057.2/0_98a0d_1c1b8d6_XL" style="width:134.2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">
                  <v:imagedata r:id="rId10" o:title=""/>
                  <o:lock v:ext="edit" aspectratio="f"/>
                </v:shape>
              </w:pict>
            </w:r>
          </w:p>
        </w:tc>
        <w:tc>
          <w:tcPr>
            <w:tcW w:w="3827" w:type="dxa"/>
            <w:shd w:val="clear" w:color="auto" w:fill="FBD4B4"/>
            <w:vAlign w:val="center"/>
          </w:tcPr>
          <w:p w:rsidR="00FB6F93" w:rsidRPr="000765B4" w:rsidRDefault="00FB6F93" w:rsidP="004B5A50">
            <w:pPr>
              <w:spacing w:after="0" w:line="240" w:lineRule="auto"/>
              <w:jc w:val="center"/>
            </w:pPr>
            <w:r w:rsidRPr="000765B4">
              <w:rPr>
                <w:b/>
              </w:rPr>
              <w:t>Лето …  Мы всегда с нетерпением ждём его наступления. Лето – это маленькая жизнь. Со своими приключениями, впечатлениями, новыми знакомствами, поездками, встречами и расставаниями. Своими впечатлениями о летнем отдыхе, делятся ребята из 4«А» класса.</w:t>
            </w:r>
          </w:p>
        </w:tc>
        <w:tc>
          <w:tcPr>
            <w:tcW w:w="2835" w:type="dxa"/>
          </w:tcPr>
          <w:p w:rsidR="00FB6F93" w:rsidRPr="000765B4" w:rsidRDefault="00FB6F93" w:rsidP="004B5A50">
            <w:pPr>
              <w:pStyle w:val="NoSpacing"/>
            </w:pPr>
            <w:r>
              <w:rPr>
                <w:noProof/>
              </w:rPr>
              <w:pict>
                <v:shape id="_x0000_i1030" type="#_x0000_t75" style="width:138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">
                  <v:imagedata r:id="rId11" o:title=""/>
                  <o:lock v:ext="edit" aspectratio="f"/>
                </v:shape>
              </w:pict>
            </w:r>
          </w:p>
        </w:tc>
      </w:tr>
    </w:tbl>
    <w:p w:rsidR="00FB6F93" w:rsidRDefault="00FB6F93" w:rsidP="004B5A50">
      <w:pPr>
        <w:spacing w:after="0"/>
        <w:rPr>
          <w:b/>
        </w:rPr>
      </w:pPr>
    </w:p>
    <w:p w:rsidR="00FB6F93" w:rsidRPr="00890DE9" w:rsidRDefault="00FB6F93" w:rsidP="004B5A50">
      <w:pPr>
        <w:spacing w:after="0"/>
        <w:rPr>
          <w:b/>
        </w:rPr>
      </w:pPr>
    </w:p>
    <w:p w:rsidR="00FB6F93" w:rsidRDefault="00FB6F93" w:rsidP="004B5A50"/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Default="00FB6F93">
      <w:pPr>
        <w:rPr>
          <w:lang w:val="en-US"/>
        </w:rPr>
      </w:pPr>
    </w:p>
    <w:p w:rsidR="00FB6F93" w:rsidRPr="00866199" w:rsidRDefault="00FB6F93" w:rsidP="004B5A50">
      <w:pPr>
        <w:pBdr>
          <w:top w:val="threeDEmboss" w:sz="24" w:space="13" w:color="E36C0A"/>
          <w:left w:val="threeDEmboss" w:sz="24" w:space="31" w:color="E36C0A"/>
          <w:bottom w:val="threeDEmboss" w:sz="24" w:space="1" w:color="E36C0A"/>
          <w:right w:val="threeDEmboss" w:sz="24" w:space="4" w:color="E36C0A"/>
        </w:pBdr>
        <w:shd w:val="clear" w:color="auto" w:fill="FDE9D9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</w:rPr>
        <w:t xml:space="preserve">  </w:t>
      </w:r>
      <w:r w:rsidRPr="00866199">
        <w:rPr>
          <w:rFonts w:ascii="Times New Roman" w:hAnsi="Times New Roman"/>
          <w:b/>
          <w:sz w:val="24"/>
          <w:szCs w:val="24"/>
        </w:rPr>
        <w:t>Давно кончились летние каникулы, но впечатления остались. Многие ребята хорошо провели время на даче, в деревне. Там они ходили в лес, купались в речке, помогали родителям в саду и огороде.</w:t>
      </w:r>
    </w:p>
    <w:p w:rsidR="00FB6F93" w:rsidRPr="00866199" w:rsidRDefault="00FB6F93" w:rsidP="004B5A50">
      <w:pPr>
        <w:pBdr>
          <w:top w:val="threeDEmboss" w:sz="24" w:space="13" w:color="E36C0A"/>
          <w:left w:val="threeDEmboss" w:sz="24" w:space="31" w:color="E36C0A"/>
          <w:bottom w:val="threeDEmboss" w:sz="24" w:space="1" w:color="E36C0A"/>
          <w:right w:val="threeDEmboss" w:sz="24" w:space="4" w:color="E36C0A"/>
        </w:pBdr>
        <w:shd w:val="clear" w:color="auto" w:fill="FDE9D9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66199">
        <w:rPr>
          <w:rFonts w:ascii="Times New Roman" w:hAnsi="Times New Roman"/>
          <w:b/>
          <w:sz w:val="24"/>
          <w:szCs w:val="24"/>
        </w:rPr>
        <w:tab/>
        <w:t>Вот, например, Даня П. был на утренней рыбалке и лично поймал пять карпов. А Витя Ф. на озере катался на резиновой лодке и наблюдал за природой вокруг. Вера А. ухаживала за домашними животными и каталась на лошадях, которых очень любит. Ильнара З. на даче наблюдала, как растут новорожденные котята. Сережа ходил в лес за грибами и набрал целую корзину. А Женя А. узнал о грибах мокрушках, которые по вкусовым качествам не уступают белым.</w:t>
      </w:r>
    </w:p>
    <w:p w:rsidR="00FB6F93" w:rsidRPr="00866199" w:rsidRDefault="00FB6F93" w:rsidP="004B5A50">
      <w:pPr>
        <w:pBdr>
          <w:top w:val="threeDEmboss" w:sz="24" w:space="13" w:color="E36C0A"/>
          <w:left w:val="threeDEmboss" w:sz="24" w:space="31" w:color="E36C0A"/>
          <w:bottom w:val="threeDEmboss" w:sz="24" w:space="1" w:color="E36C0A"/>
          <w:right w:val="threeDEmboss" w:sz="24" w:space="4" w:color="E36C0A"/>
        </w:pBdr>
        <w:shd w:val="clear" w:color="auto" w:fill="FDE9D9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66199">
        <w:rPr>
          <w:rFonts w:ascii="Times New Roman" w:hAnsi="Times New Roman"/>
          <w:b/>
          <w:sz w:val="24"/>
          <w:szCs w:val="24"/>
        </w:rPr>
        <w:tab/>
        <w:t xml:space="preserve">Некоторые ребята за время летних каникул побывали в других городах и даже странах.  Вероника Т. была в Крыму в Ливадийском дворце Николая </w:t>
      </w:r>
      <w:r w:rsidRPr="0086619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866199">
        <w:rPr>
          <w:rFonts w:ascii="Times New Roman" w:hAnsi="Times New Roman"/>
          <w:b/>
          <w:sz w:val="24"/>
          <w:szCs w:val="24"/>
        </w:rPr>
        <w:t xml:space="preserve"> и узнала много нового из жизни царской семьи. Алина А. была в Пятигорске и видела статую орла – символ города. Кадах Артем был в Испании, в городе Барселона и Тосса де Мар и видел много интересного.</w:t>
      </w:r>
    </w:p>
    <w:p w:rsidR="00FB6F93" w:rsidRPr="00866199" w:rsidRDefault="00FB6F93" w:rsidP="004B5A50">
      <w:pPr>
        <w:pBdr>
          <w:top w:val="threeDEmboss" w:sz="24" w:space="13" w:color="E36C0A"/>
          <w:left w:val="threeDEmboss" w:sz="24" w:space="31" w:color="E36C0A"/>
          <w:bottom w:val="threeDEmboss" w:sz="24" w:space="1" w:color="E36C0A"/>
          <w:right w:val="threeDEmboss" w:sz="24" w:space="4" w:color="E36C0A"/>
        </w:pBdr>
        <w:shd w:val="clear" w:color="auto" w:fill="FDE9D9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66199">
        <w:rPr>
          <w:rFonts w:ascii="Times New Roman" w:hAnsi="Times New Roman"/>
          <w:b/>
          <w:sz w:val="24"/>
          <w:szCs w:val="24"/>
        </w:rPr>
        <w:tab/>
        <w:t>А ребята, которые оставались в Москве, тоже побывали в разных интересных местах. Андрей Г. посетил Большой московский планетарий, который долгое время был на ремонте, а Селезнев Артем участвовал в играх на кубок Москвы в футбольной команде «Юниор».</w:t>
      </w:r>
    </w:p>
    <w:p w:rsidR="00FB6F93" w:rsidRPr="00866199" w:rsidRDefault="00FB6F93" w:rsidP="004B5A50">
      <w:pPr>
        <w:pBdr>
          <w:top w:val="threeDEmboss" w:sz="24" w:space="13" w:color="E36C0A"/>
          <w:left w:val="threeDEmboss" w:sz="24" w:space="31" w:color="E36C0A"/>
          <w:bottom w:val="threeDEmboss" w:sz="24" w:space="1" w:color="E36C0A"/>
          <w:right w:val="threeDEmboss" w:sz="24" w:space="4" w:color="E36C0A"/>
        </w:pBdr>
        <w:shd w:val="clear" w:color="auto" w:fill="FDE9D9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66199">
        <w:rPr>
          <w:rFonts w:ascii="Times New Roman" w:hAnsi="Times New Roman"/>
          <w:b/>
          <w:sz w:val="24"/>
          <w:szCs w:val="24"/>
        </w:rPr>
        <w:tab/>
        <w:t>Вот так кончились летние каникулы. Было здорово!</w:t>
      </w:r>
    </w:p>
    <w:p w:rsidR="00FB6F93" w:rsidRPr="00866199" w:rsidRDefault="00FB6F93" w:rsidP="004B5A50">
      <w:pPr>
        <w:pBdr>
          <w:top w:val="threeDEmboss" w:sz="24" w:space="13" w:color="E36C0A"/>
          <w:left w:val="threeDEmboss" w:sz="24" w:space="31" w:color="E36C0A"/>
          <w:bottom w:val="threeDEmboss" w:sz="24" w:space="1" w:color="E36C0A"/>
          <w:right w:val="threeDEmboss" w:sz="24" w:space="4" w:color="E36C0A"/>
        </w:pBdr>
        <w:shd w:val="clear" w:color="auto" w:fill="FDE9D9"/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866199">
        <w:rPr>
          <w:rFonts w:ascii="Times New Roman" w:hAnsi="Times New Roman"/>
          <w:b/>
          <w:sz w:val="24"/>
          <w:szCs w:val="24"/>
        </w:rPr>
        <w:t>Антиповский Евгений 4 «А» класс</w:t>
      </w:r>
    </w:p>
    <w:p w:rsidR="00FB6F93" w:rsidRDefault="00FB6F93" w:rsidP="004B5A50">
      <w:r>
        <w:rPr>
          <w:noProof/>
          <w:lang w:eastAsia="ru-RU"/>
        </w:rPr>
        <w:pict>
          <v:shape id="_x0000_s1035" type="#_x0000_t183" style="position:absolute;margin-left:450pt;margin-top:16.55pt;width:47.05pt;height:39.3pt;z-index:251661824" fillcolor="yellow">
            <v:textbox style="mso-next-textbox:#_x0000_s1035">
              <w:txbxContent>
                <w:p w:rsidR="00FB6F93" w:rsidRPr="000765B4" w:rsidRDefault="00FB6F93" w:rsidP="004B5A50">
                  <w:pPr>
                    <w:jc w:val="center"/>
                    <w:rPr>
                      <w:b/>
                      <w:color w:val="000000"/>
                    </w:rPr>
                  </w:pPr>
                  <w:r w:rsidRPr="000765B4">
                    <w:rPr>
                      <w:b/>
                      <w:color w:val="000000"/>
                    </w:rPr>
                    <w:t>3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2"/>
        <w:tblW w:w="0" w:type="auto"/>
        <w:tblLook w:val="00A0"/>
      </w:tblPr>
      <w:tblGrid>
        <w:gridCol w:w="2093"/>
        <w:gridCol w:w="7812"/>
      </w:tblGrid>
      <w:tr w:rsidR="00FB6F93" w:rsidRPr="00C40319" w:rsidTr="004B5A50">
        <w:tc>
          <w:tcPr>
            <w:tcW w:w="2093" w:type="dxa"/>
          </w:tcPr>
          <w:p w:rsidR="00FB6F93" w:rsidRPr="00C40319" w:rsidRDefault="00FB6F93" w:rsidP="004B5A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  <w:r w:rsidRPr="00D34072"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pict>
                <v:shape id="_x0000_i1031" type="#_x0000_t75" style="width:90pt;height:90pt;visibility:visible">
                  <v:imagedata r:id="rId12" o:title=""/>
                </v:shape>
              </w:pict>
            </w:r>
          </w:p>
        </w:tc>
        <w:tc>
          <w:tcPr>
            <w:tcW w:w="7812" w:type="dxa"/>
          </w:tcPr>
          <w:p w:rsidR="00FB6F93" w:rsidRDefault="00FB6F93" w:rsidP="004B5A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7030A0"/>
                <w:sz w:val="40"/>
                <w:szCs w:val="40"/>
              </w:rPr>
            </w:pPr>
            <w:r w:rsidRPr="00C40319">
              <w:rPr>
                <w:rFonts w:ascii="Times New Roman" w:hAnsi="Times New Roman"/>
                <w:color w:val="7030A0"/>
                <w:sz w:val="40"/>
                <w:szCs w:val="40"/>
              </w:rPr>
              <w:t xml:space="preserve">            А знаете ли Вы?</w:t>
            </w:r>
          </w:p>
          <w:p w:rsidR="00FB6F93" w:rsidRPr="00C40319" w:rsidRDefault="00FB6F93" w:rsidP="004B5A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C40319">
              <w:rPr>
                <w:rFonts w:ascii="Arial CYR" w:hAnsi="Arial CYR" w:cs="Arial CYR"/>
                <w:sz w:val="20"/>
                <w:szCs w:val="20"/>
              </w:rPr>
              <w:t xml:space="preserve">       </w:t>
            </w:r>
          </w:p>
          <w:p w:rsidR="00FB6F93" w:rsidRPr="00C40319" w:rsidRDefault="00FB6F93" w:rsidP="004B5A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7030A0"/>
                <w:sz w:val="72"/>
                <w:szCs w:val="72"/>
              </w:rPr>
            </w:pPr>
            <w:r w:rsidRPr="00C40319">
              <w:rPr>
                <w:rFonts w:ascii="Times New Roman" w:hAnsi="Times New Roman"/>
                <w:color w:val="7030A0"/>
                <w:sz w:val="40"/>
                <w:szCs w:val="40"/>
              </w:rPr>
              <w:t xml:space="preserve">       </w:t>
            </w:r>
            <w:r w:rsidRPr="00C40319">
              <w:rPr>
                <w:rFonts w:ascii="Times New Roman" w:hAnsi="Times New Roman"/>
                <w:color w:val="7030A0"/>
                <w:sz w:val="72"/>
                <w:szCs w:val="72"/>
              </w:rPr>
              <w:t>Растение дуриан</w:t>
            </w:r>
          </w:p>
        </w:tc>
      </w:tr>
    </w:tbl>
    <w:p w:rsidR="00FB6F93" w:rsidRPr="004B5A50" w:rsidRDefault="00FB6F93"/>
    <w:p w:rsidR="00FB6F93" w:rsidRDefault="00FB6F93" w:rsidP="00361C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А знаете ли вы, что существует растение, плоды которого невероятно вкусны, но попробовать их решится не каждый из-за их запаха? Это растение называется дуриан, растет оно в Индокитае, Малайзии, Индонезии, Индии, на Шри-Ланке, Филиппинах, а также в Африке и Бразилии. Запах этого фрукта сравнивают со смесью тухлого лука, сыра и скипидара.</w:t>
      </w:r>
    </w:p>
    <w:p w:rsidR="00FB6F93" w:rsidRDefault="00FB6F93" w:rsidP="00361C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8"/>
          <w:szCs w:val="28"/>
        </w:rPr>
      </w:pPr>
    </w:p>
    <w:tbl>
      <w:tblPr>
        <w:tblW w:w="0" w:type="auto"/>
        <w:tblLook w:val="00A0"/>
      </w:tblPr>
      <w:tblGrid>
        <w:gridCol w:w="6996"/>
        <w:gridCol w:w="3000"/>
      </w:tblGrid>
      <w:tr w:rsidR="00FB6F93" w:rsidRPr="00C40319" w:rsidTr="002A4AF5">
        <w:tc>
          <w:tcPr>
            <w:tcW w:w="6771" w:type="dxa"/>
          </w:tcPr>
          <w:p w:rsidR="00FB6F93" w:rsidRPr="00C40319" w:rsidRDefault="00FB6F93" w:rsidP="002A4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8"/>
                <w:szCs w:val="28"/>
              </w:rPr>
            </w:pPr>
            <w:r w:rsidRPr="00D3407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i1032" type="#_x0000_t75" style="width:346.5pt;height:272.25pt;visibility:visible">
                  <v:imagedata r:id="rId13" o:title=""/>
                </v:shape>
              </w:pict>
            </w:r>
          </w:p>
        </w:tc>
        <w:tc>
          <w:tcPr>
            <w:tcW w:w="3134" w:type="dxa"/>
            <w:vAlign w:val="center"/>
          </w:tcPr>
          <w:p w:rsidR="00FB6F93" w:rsidRPr="00C40319" w:rsidRDefault="00FB6F93" w:rsidP="002A4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D3407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3" o:spid="_x0000_i1033" type="#_x0000_t75" style="width:142.5pt;height:138.75pt;visibility:visible">
                  <v:imagedata r:id="rId14" o:title="" cropleft="5337f" cropright="9401f"/>
                </v:shape>
              </w:pict>
            </w:r>
          </w:p>
        </w:tc>
      </w:tr>
    </w:tbl>
    <w:p w:rsidR="00FB6F93" w:rsidRDefault="00FB6F93" w:rsidP="00361C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</w:r>
    </w:p>
    <w:p w:rsidR="00FB6F93" w:rsidRPr="00777E1E" w:rsidRDefault="00FB6F93" w:rsidP="00777E1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777E1E">
        <w:rPr>
          <w:rFonts w:ascii="Times New Roman" w:hAnsi="Times New Roman"/>
          <w:sz w:val="28"/>
          <w:szCs w:val="28"/>
        </w:rPr>
        <w:t>Интересный факт состоит ещё в том, что в азиатских странах запрещается проносить дуриан в общественные места, так как запах одного плода этого растения чувствуется очень сильно и издалека. Существует даже специальный знак, перечеркнутый дуриан, означающий, что приносить фрукт в зону, ограниченную им, запрещено. Так же дуриан запрещается проносить в общественный транспорт, так как вывести его запах очень сложно. Однако те, кто его пробовал, навсегда остаются очарованы необычным вкусом. Говорят, что дуриан – это король фруктов.</w:t>
      </w:r>
    </w:p>
    <w:p w:rsidR="00FB6F93" w:rsidRPr="004B5A50" w:rsidRDefault="00FB6F93" w:rsidP="00361C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8"/>
          <w:szCs w:val="28"/>
          <w:lang w:val="en-US"/>
        </w:rPr>
      </w:pPr>
    </w:p>
    <w:p w:rsidR="00FB6F93" w:rsidRDefault="00FB6F93" w:rsidP="00361C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CYR" w:hAnsi="Arial CYR" w:cs="Arial CYR"/>
          <w:i/>
          <w:sz w:val="20"/>
          <w:szCs w:val="20"/>
          <w:lang w:val="en-US"/>
        </w:rPr>
      </w:pPr>
      <w:r>
        <w:rPr>
          <w:rFonts w:ascii="Arial CYR" w:hAnsi="Arial CYR" w:cs="Arial CYR"/>
          <w:i/>
          <w:sz w:val="20"/>
          <w:szCs w:val="20"/>
        </w:rPr>
        <w:t>Материал подготовил Туляков Денис</w:t>
      </w:r>
    </w:p>
    <w:p w:rsidR="00FB6F93" w:rsidRDefault="00FB6F93" w:rsidP="00361C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CYR" w:hAnsi="Arial CYR" w:cs="Arial CYR"/>
          <w:i/>
          <w:sz w:val="20"/>
          <w:szCs w:val="20"/>
          <w:lang w:val="en-US"/>
        </w:rPr>
      </w:pPr>
    </w:p>
    <w:p w:rsidR="00FB6F93" w:rsidRDefault="00FB6F93" w:rsidP="00361C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CYR" w:hAnsi="Arial CYR" w:cs="Arial CYR"/>
          <w:i/>
          <w:sz w:val="20"/>
          <w:szCs w:val="20"/>
          <w:lang w:val="en-US"/>
        </w:rPr>
      </w:pPr>
    </w:p>
    <w:p w:rsidR="00FB6F93" w:rsidRPr="004B5A50" w:rsidRDefault="00FB6F93" w:rsidP="00361C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CYR" w:hAnsi="Arial CYR" w:cs="Arial CYR"/>
          <w:i/>
          <w:sz w:val="20"/>
          <w:szCs w:val="20"/>
          <w:lang w:val="en-US"/>
        </w:rPr>
      </w:pPr>
      <w:r>
        <w:rPr>
          <w:noProof/>
          <w:lang w:eastAsia="ru-RU"/>
        </w:rPr>
        <w:pict>
          <v:shape id="_x0000_s1036" type="#_x0000_t183" style="position:absolute;left:0;text-align:left;margin-left:450pt;margin-top:33.3pt;width:47.05pt;height:39.3pt;z-index:251662848" fillcolor="yellow">
            <v:textbox style="mso-next-textbox:#_x0000_s1036">
              <w:txbxContent>
                <w:p w:rsidR="00FB6F93" w:rsidRPr="004B5A50" w:rsidRDefault="00FB6F93" w:rsidP="004B5A50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  <w:lang w:val="en-US"/>
                    </w:rPr>
                    <w:t>3</w:t>
                  </w:r>
                </w:p>
              </w:txbxContent>
            </v:textbox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41"/>
        <w:gridCol w:w="7430"/>
      </w:tblGrid>
      <w:tr w:rsidR="00FB6F93" w:rsidTr="00A20595">
        <w:tc>
          <w:tcPr>
            <w:tcW w:w="2141" w:type="dxa"/>
          </w:tcPr>
          <w:p w:rsidR="00FB6F93" w:rsidRDefault="00FB6F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5" w:tgtFrame="_blank" w:history="1">
              <w:r w:rsidRPr="00D34072">
                <w:rPr>
                  <w:rFonts w:ascii="Times New Roman" w:hAnsi="Times New Roman"/>
                  <w:noProof/>
                  <w:sz w:val="28"/>
                  <w:szCs w:val="28"/>
                  <w:lang w:eastAsia="ru-RU"/>
                </w:rPr>
                <w:pict>
                  <v:shape id="i-main-pic" o:spid="_x0000_i1034" type="#_x0000_t75" alt="Картинка 260 из 107301" href="http://www.online-ballroom-dance-lessons.com/image-files/ballroom" style="width:92.25pt;height:98.25pt;visibility:visible" o:button="t">
                    <v:fill o:detectmouseclick="t"/>
                    <v:imagedata r:id="rId16" o:title=""/>
                  </v:shape>
                </w:pict>
              </w:r>
            </w:hyperlink>
          </w:p>
        </w:tc>
        <w:tc>
          <w:tcPr>
            <w:tcW w:w="7430" w:type="dxa"/>
            <w:vAlign w:val="center"/>
          </w:tcPr>
          <w:p w:rsidR="00FB6F93" w:rsidRDefault="00FB6F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color w:val="7030A0"/>
                <w:sz w:val="56"/>
                <w:szCs w:val="56"/>
              </w:rPr>
              <w:t>Танцуйте вместе с нами</w:t>
            </w:r>
          </w:p>
        </w:tc>
      </w:tr>
    </w:tbl>
    <w:p w:rsidR="00FB6F93" w:rsidRDefault="00FB6F93" w:rsidP="00A20595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B6F93" w:rsidRDefault="00FB6F93" w:rsidP="00A2059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Бальный танец возник в 14 веке в Италии. Затем распространился во Франции. В 16-17 веках Франция становится законодательницей бального танца.</w:t>
      </w:r>
    </w:p>
    <w:p w:rsidR="00FB6F93" w:rsidRDefault="00FB6F93" w:rsidP="00A2059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последние годы бально-спортивные танцы стали одним из самых популярных видов спорта. Количество его поклонников в нашей стране в последнее время резко возросло. Бально-спортивные танцы, как вид спорта, включает в себя широкий спектр конкурсных программ, основой которого являются танцы европейской программы: медленный вальс, танго, венский вальс, фокстрот и квикстеп; и более энергичные танцы латиноамериканской  программы: самба, ча-ча-ча, румба, пасодобль, джайв.</w:t>
      </w:r>
    </w:p>
    <w:p w:rsidR="00FB6F93" w:rsidRDefault="00FB6F93" w:rsidP="00A205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Спортивные танцы способствуют гармоничному развитию индивидуальности и личности спортсмена, привлекают своей красотой, яркостью, эмоциональностью.</w:t>
      </w:r>
    </w:p>
    <w:p w:rsidR="00FB6F93" w:rsidRDefault="00FB6F93" w:rsidP="00A205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Боваров  Ярослав занимается спортивными  бальными танцами  5 лет.  Побеждает в российских и международных турнирах. В этом виде спорта мечтает стать мастером международного класса</w:t>
      </w:r>
    </w:p>
    <w:p w:rsidR="00FB6F93" w:rsidRDefault="00FB6F93" w:rsidP="00A20595">
      <w:pPr>
        <w:jc w:val="center"/>
        <w:rPr>
          <w:rFonts w:ascii="Times New Roman" w:hAnsi="Times New Roman"/>
          <w:sz w:val="28"/>
          <w:szCs w:val="28"/>
        </w:rPr>
      </w:pPr>
      <w:r w:rsidRPr="00D3407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alt="PB040150" style="width:255pt;height:313.5pt;visibility:visible">
            <v:imagedata r:id="rId17" o:title=""/>
          </v:shape>
        </w:pict>
      </w:r>
    </w:p>
    <w:p w:rsidR="00FB6F93" w:rsidRDefault="00FB6F93" w:rsidP="00361CE5">
      <w:pPr>
        <w:rPr>
          <w:lang w:val="en-US"/>
        </w:rPr>
      </w:pPr>
      <w:r>
        <w:rPr>
          <w:noProof/>
          <w:lang w:eastAsia="ru-RU"/>
        </w:rPr>
        <w:pict>
          <v:shape id="_x0000_s1037" type="#_x0000_t183" style="position:absolute;margin-left:468pt;margin-top:15.2pt;width:47.05pt;height:39.3pt;z-index:251664896" fillcolor="yellow">
            <v:textbox style="mso-next-textbox:#_x0000_s1037">
              <w:txbxContent>
                <w:p w:rsidR="00FB6F93" w:rsidRPr="00C501FA" w:rsidRDefault="00FB6F93" w:rsidP="00F47E6F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FB6F93" w:rsidRDefault="00FB6F93" w:rsidP="00361CE5">
      <w:pPr>
        <w:rPr>
          <w:lang w:val="en-US"/>
        </w:rPr>
      </w:pPr>
    </w:p>
    <w:p w:rsidR="00FB6F93" w:rsidRDefault="00FB6F93" w:rsidP="00F47E6F">
      <w:pPr>
        <w:spacing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>Выпуск стенгазет</w:t>
      </w:r>
    </w:p>
    <w:p w:rsidR="00FB6F93" w:rsidRDefault="00FB6F93" w:rsidP="00F47E6F">
      <w:pPr>
        <w:spacing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>Победители</w:t>
      </w:r>
    </w:p>
    <w:p w:rsidR="00FB6F93" w:rsidRDefault="00FB6F93" w:rsidP="00F47E6F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038" type="#_x0000_t183" style="position:absolute;margin-left:455.9pt;margin-top:669.75pt;width:47.05pt;height:39.3pt;z-index:251663872" fillcolor="yellow">
            <v:textbox>
              <w:txbxContent>
                <w:p w:rsidR="00FB6F93" w:rsidRPr="00F47E6F" w:rsidRDefault="00FB6F93" w:rsidP="00F47E6F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i1036" type="#_x0000_t75" style="width:509.25pt;height:640.5pt;visibility:visible">
            <v:imagedata r:id="rId18" o:title=""/>
          </v:shape>
        </w:pict>
      </w:r>
    </w:p>
    <w:p w:rsidR="00FB6F93" w:rsidRDefault="00FB6F93" w:rsidP="00361CE5">
      <w:pPr>
        <w:rPr>
          <w:lang w:val="en-US"/>
        </w:rPr>
      </w:pPr>
    </w:p>
    <w:p w:rsidR="00FB6F93" w:rsidRDefault="00FB6F93" w:rsidP="00361CE5">
      <w:pPr>
        <w:rPr>
          <w:lang w:val="en-US"/>
        </w:rPr>
      </w:pPr>
    </w:p>
    <w:p w:rsidR="00FB6F93" w:rsidRDefault="00FB6F93" w:rsidP="00361CE5">
      <w:pPr>
        <w:rPr>
          <w:lang w:val="en-US"/>
        </w:rPr>
      </w:pPr>
    </w:p>
    <w:p w:rsidR="00FB6F93" w:rsidRDefault="00FB6F93" w:rsidP="00361CE5"/>
    <w:p w:rsidR="00FB6F93" w:rsidRPr="00A61453" w:rsidRDefault="00FB6F93" w:rsidP="00361CE5">
      <w:pPr>
        <w:ind w:left="-709"/>
        <w:rPr>
          <w:noProof/>
          <w:lang w:eastAsia="ru-RU"/>
        </w:rPr>
      </w:pPr>
      <w:r>
        <w:rPr>
          <w:noProof/>
          <w:lang w:eastAsia="ru-RU"/>
        </w:rPr>
        <w:pict>
          <v:shape id="Рисунок 6" o:spid="_x0000_s1039" type="#_x0000_t75" style="position:absolute;left:0;text-align:left;margin-left:92.55pt;margin-top:.15pt;width:359.25pt;height:96.75pt;z-index:251657728;visibility:visible">
            <v:imagedata r:id="rId19" o:title=""/>
          </v:shape>
        </w:pict>
      </w:r>
      <w:r>
        <w:rPr>
          <w:noProof/>
          <w:lang w:eastAsia="ru-RU"/>
        </w:rPr>
        <w:pict>
          <v:shape id="_x0000_i1037" type="#_x0000_t75" style="width:126.75pt;height:126.75pt;visibility:visible">
            <v:imagedata r:id="rId20" o:title=""/>
          </v:shape>
        </w:pict>
      </w:r>
    </w:p>
    <w:p w:rsidR="00FB6F93" w:rsidRPr="00A61453" w:rsidRDefault="00FB6F93" w:rsidP="00361CE5">
      <w:pPr>
        <w:ind w:left="-709"/>
      </w:pPr>
    </w:p>
    <w:p w:rsidR="00FB6F93" w:rsidRPr="00EA5EB3" w:rsidRDefault="00FB6F93" w:rsidP="00361CE5">
      <w:pPr>
        <w:jc w:val="both"/>
        <w:rPr>
          <w:rFonts w:ascii="Times New Roman" w:hAnsi="Times New Roman"/>
          <w:sz w:val="28"/>
          <w:szCs w:val="28"/>
        </w:rPr>
      </w:pPr>
      <w:r w:rsidRPr="00EA5EB3">
        <w:rPr>
          <w:rFonts w:ascii="Times New Roman" w:hAnsi="Times New Roman"/>
          <w:sz w:val="28"/>
          <w:szCs w:val="28"/>
        </w:rPr>
        <w:t xml:space="preserve">   Что такое интеллектуальный марафон? Это разнообразные вопросы нестандартного характера для детей 7-11 лет по различным предметам, которые оцениваются баллами.</w:t>
      </w:r>
    </w:p>
    <w:p w:rsidR="00FB6F93" w:rsidRPr="00EA5EB3" w:rsidRDefault="00FB6F93" w:rsidP="00361CE5">
      <w:pPr>
        <w:jc w:val="both"/>
        <w:rPr>
          <w:rFonts w:ascii="Times New Roman" w:hAnsi="Times New Roman"/>
          <w:sz w:val="28"/>
          <w:szCs w:val="28"/>
        </w:rPr>
      </w:pPr>
      <w:r w:rsidRPr="00EA5EB3">
        <w:rPr>
          <w:rFonts w:ascii="Times New Roman" w:hAnsi="Times New Roman"/>
          <w:sz w:val="28"/>
          <w:szCs w:val="28"/>
        </w:rPr>
        <w:t xml:space="preserve">   Нам очень хочется, чтобы вы успешно учились в школе, были смышлеными и усидчивыми, чтобы у вас всё получалось. В этих олимпиадах приняли участие победители классных олимпиад.  Ребятам пришлось применить все свои знания, смекалку, интуицию. Каждый участник, старался показать себя с самой лучшей стороны, и порой трудно было определить победителя. Но всё же работы проверены, итоги подведены. А мы предлагаем посмотреть на тех, кто показал самые хорошие результаты.</w:t>
      </w:r>
    </w:p>
    <w:p w:rsidR="00FB6F93" w:rsidRPr="00A61453" w:rsidRDefault="00FB6F93" w:rsidP="00361CE5">
      <w:pPr>
        <w:jc w:val="both"/>
        <w:rPr>
          <w:rFonts w:ascii="Times New Roman" w:hAnsi="Times New Roman"/>
          <w:sz w:val="28"/>
          <w:szCs w:val="28"/>
        </w:rPr>
      </w:pPr>
      <w:r w:rsidRPr="00EA5EB3">
        <w:rPr>
          <w:rFonts w:ascii="Times New Roman" w:hAnsi="Times New Roman"/>
          <w:sz w:val="28"/>
          <w:szCs w:val="28"/>
        </w:rPr>
        <w:t xml:space="preserve">   </w:t>
      </w:r>
    </w:p>
    <w:p w:rsidR="00FB6F93" w:rsidRDefault="00FB6F93" w:rsidP="00EA5EB3">
      <w:pPr>
        <w:ind w:firstLine="708"/>
      </w:pPr>
      <w:r w:rsidRPr="00D34072">
        <w:rPr>
          <w:rFonts w:ascii="Times New Roman" w:hAnsi="Times New Roman"/>
          <w:noProof/>
          <w:sz w:val="28"/>
          <w:szCs w:val="28"/>
          <w:lang w:val="en-US" w:eastAsia="ru-RU"/>
        </w:rPr>
        <w:pict>
          <v:shape id="_x0000_i1038" type="#_x0000_t75" style="width:81.75pt;height:133.5pt">
            <v:imagedata r:id="rId21" o:title=""/>
          </v:shape>
        </w:pict>
      </w:r>
      <w:r w:rsidRPr="00A61453">
        <w:rPr>
          <w:noProof/>
          <w:lang w:eastAsia="ru-RU"/>
        </w:rPr>
        <w:tab/>
      </w:r>
      <w:r w:rsidRPr="00A61453">
        <w:rPr>
          <w:noProof/>
          <w:lang w:eastAsia="ru-RU"/>
        </w:rPr>
        <w:tab/>
      </w:r>
      <w:r w:rsidRPr="00D34072">
        <w:rPr>
          <w:noProof/>
          <w:lang w:val="en-US" w:eastAsia="ru-RU"/>
        </w:rPr>
        <w:pict>
          <v:shape id="_x0000_i1039" type="#_x0000_t75" style="width:81.75pt;height:133.5pt">
            <v:imagedata r:id="rId22" o:title="" cropleft="13318f"/>
          </v:shape>
        </w:pict>
      </w:r>
      <w:r w:rsidRPr="00A61453">
        <w:rPr>
          <w:noProof/>
          <w:lang w:eastAsia="ru-RU"/>
        </w:rPr>
        <w:tab/>
        <w:t xml:space="preserve">         </w:t>
      </w:r>
      <w:r w:rsidRPr="00A61453">
        <w:rPr>
          <w:noProof/>
          <w:lang w:eastAsia="ru-RU"/>
        </w:rPr>
        <w:tab/>
      </w:r>
      <w:r w:rsidRPr="00D34072">
        <w:rPr>
          <w:lang w:val="en-US"/>
        </w:rPr>
        <w:pict>
          <v:shape id="_x0000_i1040" type="#_x0000_t75" style="width:81.75pt;height:133.5pt">
            <v:imagedata r:id="rId23" o:title=""/>
          </v:shape>
        </w:pict>
      </w:r>
    </w:p>
    <w:p w:rsidR="00FB6F93" w:rsidRPr="00A61453" w:rsidRDefault="00FB6F93" w:rsidP="00361CE5"/>
    <w:p w:rsidR="00FB6F93" w:rsidRDefault="00FB6F93" w:rsidP="00361CE5">
      <w:pPr>
        <w:rPr>
          <w:rFonts w:ascii="Times New Roman" w:hAnsi="Times New Roman"/>
          <w:sz w:val="28"/>
          <w:szCs w:val="28"/>
        </w:rPr>
      </w:pPr>
      <w:r w:rsidRPr="00A61453">
        <w:rPr>
          <w:rFonts w:ascii="Times New Roman" w:hAnsi="Times New Roman"/>
          <w:sz w:val="28"/>
          <w:szCs w:val="28"/>
        </w:rPr>
        <w:t>Антиповский Евгений</w:t>
      </w:r>
      <w:r w:rsidRPr="00A61453">
        <w:rPr>
          <w:rFonts w:ascii="Times New Roman" w:hAnsi="Times New Roman"/>
          <w:sz w:val="28"/>
          <w:szCs w:val="28"/>
        </w:rPr>
        <w:tab/>
      </w:r>
      <w:r w:rsidRPr="00A61453">
        <w:rPr>
          <w:rFonts w:ascii="Times New Roman" w:hAnsi="Times New Roman"/>
          <w:sz w:val="28"/>
          <w:szCs w:val="28"/>
        </w:rPr>
        <w:tab/>
        <w:t>Туляков Денис</w:t>
      </w:r>
      <w:r w:rsidRPr="00A6145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A61453">
        <w:rPr>
          <w:rFonts w:ascii="Times New Roman" w:hAnsi="Times New Roman"/>
          <w:sz w:val="28"/>
          <w:szCs w:val="28"/>
        </w:rPr>
        <w:t>Селезнёв Артём</w:t>
      </w:r>
    </w:p>
    <w:p w:rsidR="00FB6F93" w:rsidRDefault="00FB6F93" w:rsidP="00A61453">
      <w:pPr>
        <w:jc w:val="center"/>
      </w:pPr>
      <w:r w:rsidRPr="00A61453">
        <w:rPr>
          <w:rFonts w:ascii="Times New Roman" w:hAnsi="Times New Roman"/>
          <w:sz w:val="28"/>
          <w:szCs w:val="28"/>
        </w:rPr>
        <w:pict>
          <v:shape id="_x0000_i1041" type="#_x0000_t136" style="width:226.5pt;height:6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8pt;v-text-kern:t" trim="t" fitpath="t" string="Молодцы, ребята!&#10;Новых побед!"/>
          </v:shape>
        </w:pict>
      </w:r>
    </w:p>
    <w:p w:rsidR="00FB6F93" w:rsidRDefault="00FB6F93" w:rsidP="00361CE5"/>
    <w:p w:rsidR="00FB6F93" w:rsidRDefault="00FB6F93" w:rsidP="00361CE5"/>
    <w:p w:rsidR="00FB6F93" w:rsidRDefault="00FB6F93" w:rsidP="00361CE5">
      <w:r>
        <w:rPr>
          <w:noProof/>
          <w:lang w:eastAsia="ru-RU"/>
        </w:rPr>
        <w:pict>
          <v:shape id="_x0000_s1040" type="#_x0000_t183" style="position:absolute;margin-left:450pt;margin-top:.15pt;width:47.05pt;height:39.3pt;z-index:251658752" fillcolor="yellow">
            <v:textbox>
              <w:txbxContent>
                <w:p w:rsidR="00FB6F93" w:rsidRPr="00C40319" w:rsidRDefault="00FB6F93" w:rsidP="00361CE5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  <w:lang w:val="en-US"/>
                    </w:rPr>
                    <w:t>6</w:t>
                  </w:r>
                  <w:r w:rsidRPr="00C40319">
                    <w:rPr>
                      <w:b/>
                      <w:color w:val="00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FB6F93" w:rsidRDefault="00FB6F93" w:rsidP="00361CE5"/>
    <w:p w:rsidR="00FB6F93" w:rsidRDefault="00FB6F93" w:rsidP="00361CE5"/>
    <w:p w:rsidR="00FB6F93" w:rsidRPr="00A61453" w:rsidRDefault="00FB6F93" w:rsidP="007710F3">
      <w:pPr>
        <w:jc w:val="center"/>
        <w:rPr>
          <w:rFonts w:ascii="Times New Roman" w:hAnsi="Times New Roman"/>
          <w:b/>
          <w:i/>
          <w:color w:val="7030A0"/>
          <w:sz w:val="36"/>
          <w:szCs w:val="36"/>
        </w:rPr>
      </w:pPr>
    </w:p>
    <w:sectPr w:rsidR="00FB6F93" w:rsidRPr="00A61453" w:rsidSect="00F47E6F">
      <w:pgSz w:w="11906" w:h="16838"/>
      <w:pgMar w:top="567" w:right="850" w:bottom="54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F93" w:rsidRDefault="00FB6F93" w:rsidP="00BF7D76">
      <w:pPr>
        <w:spacing w:after="0" w:line="240" w:lineRule="auto"/>
      </w:pPr>
      <w:r>
        <w:separator/>
      </w:r>
    </w:p>
  </w:endnote>
  <w:endnote w:type="continuationSeparator" w:id="0">
    <w:p w:rsidR="00FB6F93" w:rsidRDefault="00FB6F93" w:rsidP="00BF7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F93" w:rsidRDefault="00FB6F93" w:rsidP="00BF7D76">
      <w:pPr>
        <w:spacing w:after="0" w:line="240" w:lineRule="auto"/>
      </w:pPr>
      <w:r>
        <w:separator/>
      </w:r>
    </w:p>
  </w:footnote>
  <w:footnote w:type="continuationSeparator" w:id="0">
    <w:p w:rsidR="00FB6F93" w:rsidRDefault="00FB6F93" w:rsidP="00BF7D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54A2"/>
    <w:rsid w:val="000031AE"/>
    <w:rsid w:val="0001011C"/>
    <w:rsid w:val="000143C2"/>
    <w:rsid w:val="00017DBF"/>
    <w:rsid w:val="00021E42"/>
    <w:rsid w:val="000765B4"/>
    <w:rsid w:val="000A3D59"/>
    <w:rsid w:val="000B3473"/>
    <w:rsid w:val="000B4A1B"/>
    <w:rsid w:val="000C0B2F"/>
    <w:rsid w:val="000D61F3"/>
    <w:rsid w:val="00100C69"/>
    <w:rsid w:val="00105760"/>
    <w:rsid w:val="00176554"/>
    <w:rsid w:val="002809BD"/>
    <w:rsid w:val="002A4AF5"/>
    <w:rsid w:val="00331D16"/>
    <w:rsid w:val="00361CE5"/>
    <w:rsid w:val="003C3BA1"/>
    <w:rsid w:val="003D07AA"/>
    <w:rsid w:val="003D7A3A"/>
    <w:rsid w:val="004143C4"/>
    <w:rsid w:val="00431784"/>
    <w:rsid w:val="00456CBE"/>
    <w:rsid w:val="00496876"/>
    <w:rsid w:val="004B5A50"/>
    <w:rsid w:val="004C3205"/>
    <w:rsid w:val="00554E38"/>
    <w:rsid w:val="00554F1C"/>
    <w:rsid w:val="005B6BF5"/>
    <w:rsid w:val="006000E6"/>
    <w:rsid w:val="006076E1"/>
    <w:rsid w:val="006401F5"/>
    <w:rsid w:val="006976FA"/>
    <w:rsid w:val="006C0422"/>
    <w:rsid w:val="00711539"/>
    <w:rsid w:val="00753C69"/>
    <w:rsid w:val="007710F3"/>
    <w:rsid w:val="00777E1E"/>
    <w:rsid w:val="00805E39"/>
    <w:rsid w:val="00825254"/>
    <w:rsid w:val="00825489"/>
    <w:rsid w:val="00835F77"/>
    <w:rsid w:val="00854A15"/>
    <w:rsid w:val="00866199"/>
    <w:rsid w:val="00890DE9"/>
    <w:rsid w:val="008B1095"/>
    <w:rsid w:val="008C5208"/>
    <w:rsid w:val="008F1F19"/>
    <w:rsid w:val="00944A99"/>
    <w:rsid w:val="009E4CBC"/>
    <w:rsid w:val="009E779E"/>
    <w:rsid w:val="00A17ABD"/>
    <w:rsid w:val="00A20595"/>
    <w:rsid w:val="00A30095"/>
    <w:rsid w:val="00A433C0"/>
    <w:rsid w:val="00A56B83"/>
    <w:rsid w:val="00A61453"/>
    <w:rsid w:val="00AA78CA"/>
    <w:rsid w:val="00AD577A"/>
    <w:rsid w:val="00B06367"/>
    <w:rsid w:val="00B848CC"/>
    <w:rsid w:val="00BA73AC"/>
    <w:rsid w:val="00BB3300"/>
    <w:rsid w:val="00BD1A27"/>
    <w:rsid w:val="00BE6695"/>
    <w:rsid w:val="00BF7D76"/>
    <w:rsid w:val="00C215B7"/>
    <w:rsid w:val="00C34EF7"/>
    <w:rsid w:val="00C40319"/>
    <w:rsid w:val="00C501FA"/>
    <w:rsid w:val="00C654A2"/>
    <w:rsid w:val="00C81F18"/>
    <w:rsid w:val="00C95EDA"/>
    <w:rsid w:val="00CD1AAF"/>
    <w:rsid w:val="00CD6085"/>
    <w:rsid w:val="00CF78D6"/>
    <w:rsid w:val="00D05E22"/>
    <w:rsid w:val="00D24F2F"/>
    <w:rsid w:val="00D34072"/>
    <w:rsid w:val="00D61E8D"/>
    <w:rsid w:val="00D62149"/>
    <w:rsid w:val="00DD0199"/>
    <w:rsid w:val="00EA5EB3"/>
    <w:rsid w:val="00EC2EC2"/>
    <w:rsid w:val="00F05F0E"/>
    <w:rsid w:val="00F47E6F"/>
    <w:rsid w:val="00F5400B"/>
    <w:rsid w:val="00F548A1"/>
    <w:rsid w:val="00F60AC3"/>
    <w:rsid w:val="00F761A6"/>
    <w:rsid w:val="00F910A9"/>
    <w:rsid w:val="00FA5286"/>
    <w:rsid w:val="00FB6F93"/>
    <w:rsid w:val="00FE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00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5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6CBE"/>
    <w:rPr>
      <w:rFonts w:ascii="Tahoma" w:hAnsi="Tahoma" w:cs="Tahoma"/>
      <w:sz w:val="16"/>
      <w:szCs w:val="16"/>
    </w:rPr>
  </w:style>
  <w:style w:type="character" w:customStyle="1" w:styleId="prtext1">
    <w:name w:val="prtext1"/>
    <w:basedOn w:val="DefaultParagraphFont"/>
    <w:uiPriority w:val="99"/>
    <w:rsid w:val="00A17ABD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1765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BF7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F7D7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F7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7D76"/>
    <w:rPr>
      <w:rFonts w:cs="Times New Roman"/>
    </w:rPr>
  </w:style>
  <w:style w:type="paragraph" w:styleId="NoSpacing">
    <w:name w:val="No Spacing"/>
    <w:uiPriority w:val="99"/>
    <w:qFormat/>
    <w:rsid w:val="004B5A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464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online-ballroom-dance-lessons.com/image-files/ballroom%20dance%20classes.jpg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240</TotalTime>
  <Pages>8</Pages>
  <Words>704</Words>
  <Characters>4019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23</cp:revision>
  <dcterms:created xsi:type="dcterms:W3CDTF">2011-12-13T07:01:00Z</dcterms:created>
  <dcterms:modified xsi:type="dcterms:W3CDTF">2016-01-01T13:18:00Z</dcterms:modified>
</cp:coreProperties>
</file>